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C316F2" w14:textId="26F187E7" w:rsidR="00B01F05" w:rsidRDefault="0012089B" w:rsidP="008E4329">
      <w:pPr>
        <w:spacing w:after="120"/>
      </w:pPr>
      <w:bookmarkStart w:id="0" w:name="_MacBuGuideStaticData_14400H"/>
      <w:bookmarkStart w:id="1" w:name="_MacBuGuideStaticData_1480V"/>
      <w:r>
        <w:rPr>
          <w:noProof/>
        </w:rPr>
        <w:drawing>
          <wp:anchor distT="0" distB="0" distL="114300" distR="114300" simplePos="0" relativeHeight="251659264" behindDoc="0" locked="0" layoutInCell="1" allowOverlap="1" wp14:anchorId="76EB99DF" wp14:editId="7B90AA94">
            <wp:simplePos x="0" y="0"/>
            <wp:positionH relativeFrom="column">
              <wp:posOffset>-901700</wp:posOffset>
            </wp:positionH>
            <wp:positionV relativeFrom="paragraph">
              <wp:posOffset>-977952</wp:posOffset>
            </wp:positionV>
            <wp:extent cx="7740675" cy="4528041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40675" cy="45280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BE7320" w14:textId="4984B4DD" w:rsidR="00B01F05" w:rsidRDefault="00B01F05" w:rsidP="008E4329">
      <w:pPr>
        <w:spacing w:after="120"/>
      </w:pPr>
    </w:p>
    <w:p w14:paraId="766A0745" w14:textId="2C1B9043" w:rsidR="00B01F05" w:rsidRDefault="00B01F05" w:rsidP="008E4329">
      <w:pPr>
        <w:spacing w:after="120"/>
      </w:pPr>
    </w:p>
    <w:p w14:paraId="30FD6846" w14:textId="6F272EAE" w:rsidR="00B01F05" w:rsidRDefault="00B01F05" w:rsidP="008E4329">
      <w:pPr>
        <w:spacing w:after="120"/>
      </w:pPr>
    </w:p>
    <w:p w14:paraId="0BF5C5DE" w14:textId="3C62587B" w:rsidR="00B01F05" w:rsidRDefault="00B01F05" w:rsidP="008E4329">
      <w:pPr>
        <w:spacing w:after="120"/>
      </w:pPr>
    </w:p>
    <w:p w14:paraId="1D3176FE" w14:textId="62AD2666" w:rsidR="00B01F05" w:rsidRDefault="00B01F05" w:rsidP="008E4329">
      <w:pPr>
        <w:spacing w:after="120"/>
      </w:pPr>
    </w:p>
    <w:p w14:paraId="00888887" w14:textId="05CF1CAF" w:rsidR="00B01F05" w:rsidRDefault="00B01F05" w:rsidP="008E4329">
      <w:pPr>
        <w:spacing w:after="120"/>
      </w:pPr>
    </w:p>
    <w:p w14:paraId="6529084A" w14:textId="77777777" w:rsidR="001D668B" w:rsidRPr="00AE53BA" w:rsidRDefault="001D668B" w:rsidP="008E4329">
      <w:pPr>
        <w:spacing w:after="120"/>
      </w:pPr>
    </w:p>
    <w:p w14:paraId="51FA4613" w14:textId="56EDD17C" w:rsidR="005C67E6" w:rsidRDefault="005C67E6">
      <w:pPr>
        <w:rPr>
          <w:rFonts w:ascii="Arial" w:hAnsi="Arial"/>
          <w:b/>
          <w:color w:val="870921"/>
          <w:sz w:val="40"/>
          <w:szCs w:val="40"/>
        </w:rPr>
      </w:pPr>
    </w:p>
    <w:p w14:paraId="7C8A5510" w14:textId="61EE50E7" w:rsidR="001D668B" w:rsidRDefault="001D668B">
      <w:pPr>
        <w:rPr>
          <w:rFonts w:ascii="Arial" w:hAnsi="Arial"/>
          <w:b/>
          <w:color w:val="870921"/>
          <w:sz w:val="40"/>
          <w:szCs w:val="40"/>
        </w:rPr>
      </w:pPr>
    </w:p>
    <w:p w14:paraId="0EA2A522" w14:textId="10A5BC75" w:rsidR="001D668B" w:rsidRDefault="001D668B">
      <w:pPr>
        <w:rPr>
          <w:rFonts w:ascii="Arial" w:hAnsi="Arial"/>
          <w:b/>
          <w:color w:val="870921"/>
          <w:sz w:val="40"/>
          <w:szCs w:val="40"/>
        </w:rPr>
      </w:pPr>
    </w:p>
    <w:p w14:paraId="3F9026BD" w14:textId="34591DB7" w:rsidR="001D668B" w:rsidRDefault="001D668B">
      <w:pPr>
        <w:rPr>
          <w:rFonts w:ascii="Arial" w:hAnsi="Arial"/>
          <w:b/>
          <w:color w:val="870921"/>
          <w:sz w:val="40"/>
          <w:szCs w:val="40"/>
        </w:rPr>
      </w:pPr>
    </w:p>
    <w:p w14:paraId="59D5D636" w14:textId="08C95450" w:rsidR="001D668B" w:rsidRDefault="001D668B">
      <w:pPr>
        <w:rPr>
          <w:rFonts w:ascii="Arial" w:hAnsi="Arial"/>
          <w:b/>
          <w:color w:val="870921"/>
          <w:sz w:val="28"/>
          <w:szCs w:val="28"/>
        </w:rPr>
      </w:pPr>
    </w:p>
    <w:p w14:paraId="2EB42362" w14:textId="5D894767" w:rsidR="000B4AE9" w:rsidRDefault="000B4AE9">
      <w:pPr>
        <w:rPr>
          <w:rFonts w:ascii="Arial" w:hAnsi="Arial"/>
          <w:b/>
          <w:color w:val="870921"/>
          <w:sz w:val="28"/>
          <w:szCs w:val="28"/>
        </w:rPr>
      </w:pPr>
    </w:p>
    <w:p w14:paraId="76851FCB" w14:textId="77777777" w:rsidR="000B4AE9" w:rsidRPr="000B4AE9" w:rsidRDefault="000B4AE9">
      <w:pPr>
        <w:rPr>
          <w:rFonts w:ascii="Arial" w:hAnsi="Arial"/>
          <w:b/>
          <w:color w:val="870921"/>
          <w:sz w:val="20"/>
          <w:szCs w:val="20"/>
        </w:rPr>
      </w:pPr>
    </w:p>
    <w:p w14:paraId="69281145" w14:textId="13405D87" w:rsidR="003E4618" w:rsidRPr="004B3345" w:rsidRDefault="006E5E51" w:rsidP="00657FA0">
      <w:pPr>
        <w:ind w:left="-720"/>
        <w:rPr>
          <w:rFonts w:ascii="Arial" w:hAnsi="Arial"/>
          <w:b/>
          <w:color w:val="C51230"/>
          <w:sz w:val="40"/>
          <w:szCs w:val="40"/>
        </w:rPr>
      </w:pPr>
      <w:r w:rsidRPr="004B3345">
        <w:rPr>
          <w:rFonts w:ascii="Arial" w:hAnsi="Arial"/>
          <w:b/>
          <w:color w:val="C51230"/>
          <w:sz w:val="40"/>
          <w:szCs w:val="40"/>
        </w:rPr>
        <w:fldChar w:fldCharType="begin">
          <w:ffData>
            <w:name w:val="Text1"/>
            <w:enabled/>
            <w:calcOnExit w:val="0"/>
            <w:textInput>
              <w:default w:val="Enter your course number and course title here. (Additional space provided here.)"/>
            </w:textInput>
          </w:ffData>
        </w:fldChar>
      </w:r>
      <w:bookmarkStart w:id="2" w:name="Text1"/>
      <w:r w:rsidRPr="004B3345">
        <w:rPr>
          <w:rFonts w:ascii="Arial" w:hAnsi="Arial"/>
          <w:b/>
          <w:color w:val="C51230"/>
          <w:sz w:val="40"/>
          <w:szCs w:val="40"/>
        </w:rPr>
        <w:instrText xml:space="preserve"> FORMTEXT </w:instrText>
      </w:r>
      <w:r w:rsidRPr="004B3345">
        <w:rPr>
          <w:rFonts w:ascii="Arial" w:hAnsi="Arial"/>
          <w:b/>
          <w:color w:val="C51230"/>
          <w:sz w:val="40"/>
          <w:szCs w:val="40"/>
        </w:rPr>
      </w:r>
      <w:r w:rsidRPr="004B3345">
        <w:rPr>
          <w:rFonts w:ascii="Arial" w:hAnsi="Arial"/>
          <w:b/>
          <w:color w:val="C51230"/>
          <w:sz w:val="40"/>
          <w:szCs w:val="40"/>
        </w:rPr>
        <w:fldChar w:fldCharType="separate"/>
      </w:r>
      <w:r w:rsidR="00E27B23" w:rsidRPr="004B3345">
        <w:rPr>
          <w:rFonts w:ascii="Arial" w:hAnsi="Arial"/>
          <w:b/>
          <w:color w:val="C51230"/>
          <w:sz w:val="40"/>
          <w:szCs w:val="40"/>
        </w:rPr>
        <w:t>E</w:t>
      </w:r>
      <w:r w:rsidRPr="004B3345">
        <w:rPr>
          <w:rFonts w:ascii="Arial" w:hAnsi="Arial"/>
          <w:b/>
          <w:noProof/>
          <w:color w:val="C51230"/>
          <w:sz w:val="40"/>
          <w:szCs w:val="40"/>
        </w:rPr>
        <w:t xml:space="preserve">nter your course number and course title here. (Additional </w:t>
      </w:r>
      <w:r w:rsidR="004300FC" w:rsidRPr="004B3345">
        <w:rPr>
          <w:rFonts w:ascii="Arial" w:hAnsi="Arial"/>
          <w:b/>
          <w:noProof/>
          <w:color w:val="C51230"/>
          <w:sz w:val="40"/>
          <w:szCs w:val="40"/>
        </w:rPr>
        <w:t>line</w:t>
      </w:r>
      <w:r w:rsidRPr="004B3345">
        <w:rPr>
          <w:rFonts w:ascii="Arial" w:hAnsi="Arial"/>
          <w:b/>
          <w:noProof/>
          <w:color w:val="C51230"/>
          <w:sz w:val="40"/>
          <w:szCs w:val="40"/>
        </w:rPr>
        <w:t xml:space="preserve"> provided here.)</w:t>
      </w:r>
      <w:r w:rsidRPr="004B3345">
        <w:rPr>
          <w:rFonts w:ascii="Arial" w:hAnsi="Arial"/>
          <w:b/>
          <w:color w:val="C51230"/>
          <w:sz w:val="40"/>
          <w:szCs w:val="40"/>
        </w:rPr>
        <w:fldChar w:fldCharType="end"/>
      </w:r>
      <w:bookmarkEnd w:id="2"/>
    </w:p>
    <w:p w14:paraId="412B6A58" w14:textId="77AC8879" w:rsidR="003E4618" w:rsidRPr="00C71C23" w:rsidRDefault="003E4618" w:rsidP="00657FA0">
      <w:pPr>
        <w:ind w:left="-720"/>
        <w:rPr>
          <w:color w:val="9B182C"/>
        </w:rPr>
      </w:pPr>
    </w:p>
    <w:p w14:paraId="399B897C" w14:textId="68AF2739" w:rsidR="003E4618" w:rsidRPr="004B3345" w:rsidRDefault="00F325A3" w:rsidP="00657FA0">
      <w:pPr>
        <w:tabs>
          <w:tab w:val="left" w:pos="1260"/>
        </w:tabs>
        <w:spacing w:after="80"/>
        <w:ind w:left="-720"/>
        <w:outlineLvl w:val="0"/>
        <w:rPr>
          <w:rFonts w:ascii="Arial" w:hAnsi="Arial"/>
          <w:color w:val="C51230"/>
          <w:sz w:val="32"/>
          <w:szCs w:val="32"/>
        </w:rPr>
      </w:pPr>
      <w:r w:rsidRPr="004B3345">
        <w:rPr>
          <w:rFonts w:ascii="Arial" w:hAnsi="Arial"/>
          <w:color w:val="C51230"/>
          <w:sz w:val="32"/>
          <w:szCs w:val="32"/>
        </w:rPr>
        <w:t>Dates:</w:t>
      </w:r>
      <w:r w:rsidR="00BB7B20" w:rsidRPr="004B3345">
        <w:rPr>
          <w:rFonts w:ascii="Arial" w:hAnsi="Arial"/>
          <w:color w:val="C51230"/>
          <w:sz w:val="32"/>
          <w:szCs w:val="32"/>
        </w:rPr>
        <w:t xml:space="preserve"> </w:t>
      </w:r>
      <w:r w:rsidR="00C62498" w:rsidRPr="004B3345">
        <w:rPr>
          <w:rFonts w:ascii="Arial" w:hAnsi="Arial"/>
          <w:color w:val="C51230"/>
          <w:sz w:val="32"/>
          <w:szCs w:val="32"/>
        </w:rPr>
        <w:tab/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begin">
          <w:ffData>
            <w:name w:val="Text2"/>
            <w:enabled/>
            <w:calcOnExit w:val="0"/>
            <w:textInput>
              <w:default w:val="Enter dates here"/>
            </w:textInput>
          </w:ffData>
        </w:fldChar>
      </w:r>
      <w:bookmarkStart w:id="3" w:name="Text2"/>
      <w:r w:rsidR="00BB7B20" w:rsidRPr="004B3345">
        <w:rPr>
          <w:rFonts w:ascii="Arial" w:hAnsi="Arial"/>
          <w:color w:val="C51230"/>
          <w:sz w:val="32"/>
          <w:szCs w:val="32"/>
        </w:rPr>
        <w:instrText xml:space="preserve"> FORMTEXT </w:instrText>
      </w:r>
      <w:r w:rsidR="00BB7B20" w:rsidRPr="004B3345">
        <w:rPr>
          <w:rFonts w:ascii="Arial" w:hAnsi="Arial"/>
          <w:color w:val="C51230"/>
          <w:sz w:val="32"/>
          <w:szCs w:val="32"/>
        </w:rPr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separate"/>
      </w:r>
      <w:r w:rsidR="00BB7B20" w:rsidRPr="004B3345">
        <w:rPr>
          <w:rFonts w:ascii="Arial" w:hAnsi="Arial"/>
          <w:noProof/>
          <w:color w:val="C51230"/>
          <w:sz w:val="32"/>
          <w:szCs w:val="32"/>
        </w:rPr>
        <w:t>Enter dates here</w:t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end"/>
      </w:r>
      <w:bookmarkEnd w:id="3"/>
    </w:p>
    <w:p w14:paraId="1EF639E2" w14:textId="0E2A0D3B" w:rsidR="003E4618" w:rsidRPr="004B3345" w:rsidRDefault="00F325A3" w:rsidP="00657FA0">
      <w:pPr>
        <w:tabs>
          <w:tab w:val="left" w:pos="1260"/>
        </w:tabs>
        <w:spacing w:after="80"/>
        <w:ind w:left="-720"/>
        <w:rPr>
          <w:color w:val="C51230"/>
        </w:rPr>
      </w:pPr>
      <w:r w:rsidRPr="004B3345">
        <w:rPr>
          <w:rFonts w:ascii="Arial" w:hAnsi="Arial"/>
          <w:color w:val="C51230"/>
          <w:sz w:val="32"/>
          <w:szCs w:val="32"/>
        </w:rPr>
        <w:t>Day/Time:</w:t>
      </w:r>
      <w:r w:rsidR="00BB7B20" w:rsidRPr="004B3345">
        <w:rPr>
          <w:rFonts w:ascii="Arial" w:hAnsi="Arial"/>
          <w:color w:val="C51230"/>
          <w:sz w:val="32"/>
          <w:szCs w:val="32"/>
        </w:rPr>
        <w:t xml:space="preserve"> </w:t>
      </w:r>
      <w:r w:rsidR="00C62498" w:rsidRPr="004B3345">
        <w:rPr>
          <w:rFonts w:ascii="Arial" w:hAnsi="Arial"/>
          <w:color w:val="C51230"/>
          <w:sz w:val="32"/>
          <w:szCs w:val="32"/>
        </w:rPr>
        <w:tab/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begin">
          <w:ffData>
            <w:name w:val="Text3"/>
            <w:enabled/>
            <w:calcOnExit w:val="0"/>
            <w:textInput>
              <w:default w:val="Enter day and time here"/>
            </w:textInput>
          </w:ffData>
        </w:fldChar>
      </w:r>
      <w:bookmarkStart w:id="4" w:name="Text3"/>
      <w:r w:rsidR="00BB7B20" w:rsidRPr="004B3345">
        <w:rPr>
          <w:rFonts w:ascii="Arial" w:hAnsi="Arial"/>
          <w:color w:val="C51230"/>
          <w:sz w:val="32"/>
          <w:szCs w:val="32"/>
        </w:rPr>
        <w:instrText xml:space="preserve"> FORMTEXT </w:instrText>
      </w:r>
      <w:r w:rsidR="00BB7B20" w:rsidRPr="004B3345">
        <w:rPr>
          <w:rFonts w:ascii="Arial" w:hAnsi="Arial"/>
          <w:color w:val="C51230"/>
          <w:sz w:val="32"/>
          <w:szCs w:val="32"/>
        </w:rPr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separate"/>
      </w:r>
      <w:r w:rsidR="00BB7B20" w:rsidRPr="004B3345">
        <w:rPr>
          <w:rFonts w:ascii="Arial" w:hAnsi="Arial"/>
          <w:noProof/>
          <w:color w:val="C51230"/>
          <w:sz w:val="32"/>
          <w:szCs w:val="32"/>
        </w:rPr>
        <w:t>Enter day and time here</w:t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end"/>
      </w:r>
      <w:bookmarkEnd w:id="4"/>
    </w:p>
    <w:p w14:paraId="671752CA" w14:textId="6FC8390A" w:rsidR="003E4618" w:rsidRPr="004B3345" w:rsidRDefault="00F325A3" w:rsidP="00657FA0">
      <w:pPr>
        <w:tabs>
          <w:tab w:val="left" w:pos="1260"/>
        </w:tabs>
        <w:spacing w:after="80"/>
        <w:ind w:left="-720"/>
        <w:rPr>
          <w:color w:val="C51230"/>
        </w:rPr>
      </w:pPr>
      <w:r w:rsidRPr="004B3345">
        <w:rPr>
          <w:rFonts w:ascii="Arial" w:hAnsi="Arial"/>
          <w:color w:val="C51230"/>
          <w:sz w:val="32"/>
          <w:szCs w:val="32"/>
        </w:rPr>
        <w:t>Credits:</w:t>
      </w:r>
      <w:r w:rsidR="00BB7B20" w:rsidRPr="004B3345">
        <w:rPr>
          <w:rFonts w:ascii="Arial" w:hAnsi="Arial"/>
          <w:color w:val="C51230"/>
          <w:sz w:val="32"/>
          <w:szCs w:val="32"/>
        </w:rPr>
        <w:t xml:space="preserve"> </w:t>
      </w:r>
      <w:r w:rsidR="00C62498" w:rsidRPr="004B3345">
        <w:rPr>
          <w:rFonts w:ascii="Arial" w:hAnsi="Arial"/>
          <w:color w:val="C51230"/>
          <w:sz w:val="32"/>
          <w:szCs w:val="32"/>
        </w:rPr>
        <w:tab/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begin">
          <w:ffData>
            <w:name w:val="Text4"/>
            <w:enabled/>
            <w:calcOnExit w:val="0"/>
            <w:textInput>
              <w:default w:val="Enter number of credits here"/>
            </w:textInput>
          </w:ffData>
        </w:fldChar>
      </w:r>
      <w:bookmarkStart w:id="5" w:name="Text4"/>
      <w:r w:rsidR="00BB7B20" w:rsidRPr="004B3345">
        <w:rPr>
          <w:rFonts w:ascii="Arial" w:hAnsi="Arial"/>
          <w:color w:val="C51230"/>
          <w:sz w:val="32"/>
          <w:szCs w:val="32"/>
        </w:rPr>
        <w:instrText xml:space="preserve"> FORMTEXT </w:instrText>
      </w:r>
      <w:r w:rsidR="00BB7B20" w:rsidRPr="004B3345">
        <w:rPr>
          <w:rFonts w:ascii="Arial" w:hAnsi="Arial"/>
          <w:color w:val="C51230"/>
          <w:sz w:val="32"/>
          <w:szCs w:val="32"/>
        </w:rPr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separate"/>
      </w:r>
      <w:r w:rsidR="00BB7B20" w:rsidRPr="004B3345">
        <w:rPr>
          <w:rFonts w:ascii="Arial" w:hAnsi="Arial"/>
          <w:noProof/>
          <w:color w:val="C51230"/>
          <w:sz w:val="32"/>
          <w:szCs w:val="32"/>
        </w:rPr>
        <w:t>Enter number of credits here</w:t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end"/>
      </w:r>
      <w:bookmarkEnd w:id="5"/>
    </w:p>
    <w:p w14:paraId="04CFF85C" w14:textId="0360C672" w:rsidR="003E4618" w:rsidRPr="004B3345" w:rsidRDefault="00F325A3" w:rsidP="00657FA0">
      <w:pPr>
        <w:tabs>
          <w:tab w:val="left" w:pos="1260"/>
        </w:tabs>
        <w:spacing w:after="80"/>
        <w:ind w:left="-720"/>
        <w:rPr>
          <w:color w:val="C51230"/>
        </w:rPr>
      </w:pPr>
      <w:r w:rsidRPr="004B3345">
        <w:rPr>
          <w:rFonts w:ascii="Arial" w:hAnsi="Arial"/>
          <w:color w:val="C51230"/>
          <w:sz w:val="32"/>
          <w:szCs w:val="32"/>
        </w:rPr>
        <w:t>Instructor:</w:t>
      </w:r>
      <w:r w:rsidR="00BB7B20" w:rsidRPr="004B3345">
        <w:rPr>
          <w:rFonts w:ascii="Arial" w:hAnsi="Arial"/>
          <w:color w:val="C51230"/>
          <w:sz w:val="32"/>
          <w:szCs w:val="32"/>
        </w:rPr>
        <w:t xml:space="preserve"> </w:t>
      </w:r>
      <w:r w:rsidR="00C62498" w:rsidRPr="004B3345">
        <w:rPr>
          <w:rFonts w:ascii="Arial" w:hAnsi="Arial"/>
          <w:color w:val="C51230"/>
          <w:sz w:val="32"/>
          <w:szCs w:val="32"/>
        </w:rPr>
        <w:tab/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begin">
          <w:ffData>
            <w:name w:val="Text5"/>
            <w:enabled/>
            <w:calcOnExit w:val="0"/>
            <w:textInput>
              <w:default w:val="Enter instructor(s) here"/>
            </w:textInput>
          </w:ffData>
        </w:fldChar>
      </w:r>
      <w:bookmarkStart w:id="6" w:name="Text5"/>
      <w:r w:rsidR="00BB7B20" w:rsidRPr="004B3345">
        <w:rPr>
          <w:rFonts w:ascii="Arial" w:hAnsi="Arial"/>
          <w:color w:val="C51230"/>
          <w:sz w:val="32"/>
          <w:szCs w:val="32"/>
        </w:rPr>
        <w:instrText xml:space="preserve"> FORMTEXT </w:instrText>
      </w:r>
      <w:r w:rsidR="00BB7B20" w:rsidRPr="004B3345">
        <w:rPr>
          <w:rFonts w:ascii="Arial" w:hAnsi="Arial"/>
          <w:color w:val="C51230"/>
          <w:sz w:val="32"/>
          <w:szCs w:val="32"/>
        </w:rPr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separate"/>
      </w:r>
      <w:r w:rsidR="00BB7B20" w:rsidRPr="004B3345">
        <w:rPr>
          <w:rFonts w:ascii="Arial" w:hAnsi="Arial"/>
          <w:noProof/>
          <w:color w:val="C51230"/>
          <w:sz w:val="32"/>
          <w:szCs w:val="32"/>
        </w:rPr>
        <w:t>Enter instructor(s) here</w:t>
      </w:r>
      <w:r w:rsidR="00BB7B20" w:rsidRPr="004B3345">
        <w:rPr>
          <w:rFonts w:ascii="Arial" w:hAnsi="Arial"/>
          <w:color w:val="C51230"/>
          <w:sz w:val="32"/>
          <w:szCs w:val="32"/>
        </w:rPr>
        <w:fldChar w:fldCharType="end"/>
      </w:r>
      <w:bookmarkEnd w:id="6"/>
    </w:p>
    <w:p w14:paraId="3977A741" w14:textId="305967F9" w:rsidR="00F57730" w:rsidRPr="00C71C23" w:rsidRDefault="00F325A3" w:rsidP="00CB3686">
      <w:pPr>
        <w:tabs>
          <w:tab w:val="left" w:pos="1260"/>
        </w:tabs>
        <w:ind w:left="1260" w:hanging="1980"/>
        <w:rPr>
          <w:rFonts w:ascii="Arial" w:hAnsi="Arial"/>
        </w:rPr>
      </w:pPr>
      <w:r w:rsidRPr="004B3345">
        <w:rPr>
          <w:rFonts w:ascii="Arial" w:hAnsi="Arial"/>
          <w:color w:val="C51230"/>
          <w:sz w:val="32"/>
          <w:szCs w:val="32"/>
        </w:rPr>
        <w:t>Description:</w:t>
      </w:r>
      <w:r w:rsidR="00BB7B20" w:rsidRPr="004B3345">
        <w:rPr>
          <w:rFonts w:ascii="Arial" w:hAnsi="Arial"/>
          <w:color w:val="C51230"/>
          <w:sz w:val="32"/>
          <w:szCs w:val="32"/>
        </w:rPr>
        <w:t xml:space="preserve"> </w:t>
      </w:r>
      <w:r w:rsidR="00C62498" w:rsidRPr="00C71C23">
        <w:rPr>
          <w:rFonts w:ascii="Arial" w:hAnsi="Arial"/>
          <w:color w:val="9B182C"/>
          <w:sz w:val="32"/>
          <w:szCs w:val="32"/>
        </w:rPr>
        <w:tab/>
      </w:r>
      <w:r w:rsidR="008E4329" w:rsidRPr="00C71C23">
        <w:rPr>
          <w:rFonts w:ascii="Arial" w:hAnsi="Arial"/>
        </w:rPr>
        <w:fldChar w:fldCharType="begin">
          <w:ffData>
            <w:name w:val="Text6"/>
            <w:enabled/>
            <w:calcOnExit w:val="0"/>
            <w:textInput>
              <w:default w:val="Enter course description here. Text will continue automatically on the next line to provide additional space."/>
            </w:textInput>
          </w:ffData>
        </w:fldChar>
      </w:r>
      <w:bookmarkStart w:id="7" w:name="Text6"/>
      <w:r w:rsidR="008E4329" w:rsidRPr="00C71C23">
        <w:rPr>
          <w:rFonts w:ascii="Arial" w:hAnsi="Arial"/>
        </w:rPr>
        <w:instrText xml:space="preserve"> FORMTEXT </w:instrText>
      </w:r>
      <w:r w:rsidR="008E4329" w:rsidRPr="00C71C23">
        <w:rPr>
          <w:rFonts w:ascii="Arial" w:hAnsi="Arial"/>
        </w:rPr>
      </w:r>
      <w:r w:rsidR="008E4329" w:rsidRPr="00C71C23">
        <w:rPr>
          <w:rFonts w:ascii="Arial" w:hAnsi="Arial"/>
        </w:rPr>
        <w:fldChar w:fldCharType="separate"/>
      </w:r>
      <w:r w:rsidR="008E4329" w:rsidRPr="00C71C23">
        <w:rPr>
          <w:rFonts w:ascii="Arial" w:hAnsi="Arial"/>
          <w:noProof/>
        </w:rPr>
        <w:t>Enter course description here. Text will continue automatically on the next line to provide additional space.</w:t>
      </w:r>
      <w:r w:rsidR="008E4329" w:rsidRPr="00C71C23">
        <w:rPr>
          <w:rFonts w:ascii="Arial" w:hAnsi="Arial"/>
        </w:rPr>
        <w:fldChar w:fldCharType="end"/>
      </w:r>
      <w:bookmarkEnd w:id="7"/>
    </w:p>
    <w:bookmarkEnd w:id="0"/>
    <w:bookmarkEnd w:id="1"/>
    <w:p w14:paraId="7E37F3D6" w14:textId="358CB02F" w:rsidR="00B01F05" w:rsidRPr="00F57730" w:rsidRDefault="00056BE2" w:rsidP="00BC01AD">
      <w:pPr>
        <w:tabs>
          <w:tab w:val="left" w:pos="1800"/>
        </w:tabs>
        <w:jc w:val="center"/>
        <w:rPr>
          <w:rFonts w:ascii="Arial" w:hAnsi="Arial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E04066" wp14:editId="2203F4FB">
            <wp:simplePos x="0" y="0"/>
            <wp:positionH relativeFrom="column">
              <wp:posOffset>-901698</wp:posOffset>
            </wp:positionH>
            <wp:positionV relativeFrom="paragraph">
              <wp:posOffset>455930</wp:posOffset>
            </wp:positionV>
            <wp:extent cx="7741750" cy="2188436"/>
            <wp:effectExtent l="0" t="0" r="571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41750" cy="2188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66B">
        <w:rPr>
          <w:rFonts w:ascii="Arial" w:hAnsi="Arial"/>
        </w:rPr>
        <w:softHyphen/>
      </w:r>
    </w:p>
    <w:sectPr w:rsidR="00B01F05" w:rsidRPr="00F57730" w:rsidSect="003E4618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doNotShadeFormData/>
  <w:noPunctuationKerning/>
  <w:characterSpacingControl w:val="doNotCompress"/>
  <w:doNotValidateAgainstSchema/>
  <w:doNotDemarcateInvalidXml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1D2A"/>
    <w:rsid w:val="00003030"/>
    <w:rsid w:val="00006EA1"/>
    <w:rsid w:val="00035090"/>
    <w:rsid w:val="00056BE2"/>
    <w:rsid w:val="000B4AE9"/>
    <w:rsid w:val="0012089B"/>
    <w:rsid w:val="00142ED7"/>
    <w:rsid w:val="001D2F3B"/>
    <w:rsid w:val="001D668B"/>
    <w:rsid w:val="002458EC"/>
    <w:rsid w:val="0026466B"/>
    <w:rsid w:val="00276B07"/>
    <w:rsid w:val="002812A1"/>
    <w:rsid w:val="00293FCB"/>
    <w:rsid w:val="00392D8B"/>
    <w:rsid w:val="003D196C"/>
    <w:rsid w:val="003E4618"/>
    <w:rsid w:val="004300FC"/>
    <w:rsid w:val="0048136A"/>
    <w:rsid w:val="004871A3"/>
    <w:rsid w:val="004B1317"/>
    <w:rsid w:val="004B3345"/>
    <w:rsid w:val="00582922"/>
    <w:rsid w:val="005B220B"/>
    <w:rsid w:val="005B2B51"/>
    <w:rsid w:val="005C63D4"/>
    <w:rsid w:val="005C67E6"/>
    <w:rsid w:val="005E22A8"/>
    <w:rsid w:val="005F0346"/>
    <w:rsid w:val="005F2FA6"/>
    <w:rsid w:val="00603FF2"/>
    <w:rsid w:val="00605BDC"/>
    <w:rsid w:val="0065155C"/>
    <w:rsid w:val="00657FA0"/>
    <w:rsid w:val="006E173A"/>
    <w:rsid w:val="006E49BC"/>
    <w:rsid w:val="006E5E51"/>
    <w:rsid w:val="00720629"/>
    <w:rsid w:val="007B68C8"/>
    <w:rsid w:val="007B68F1"/>
    <w:rsid w:val="008B3D9F"/>
    <w:rsid w:val="008E4329"/>
    <w:rsid w:val="00944CB1"/>
    <w:rsid w:val="009B419D"/>
    <w:rsid w:val="00A82DFE"/>
    <w:rsid w:val="00A97A3A"/>
    <w:rsid w:val="00AE53BA"/>
    <w:rsid w:val="00B01F05"/>
    <w:rsid w:val="00B34268"/>
    <w:rsid w:val="00B95D8A"/>
    <w:rsid w:val="00BB7B20"/>
    <w:rsid w:val="00BC01AD"/>
    <w:rsid w:val="00C2160F"/>
    <w:rsid w:val="00C62498"/>
    <w:rsid w:val="00C71C23"/>
    <w:rsid w:val="00CA1284"/>
    <w:rsid w:val="00CA29C5"/>
    <w:rsid w:val="00CA71DA"/>
    <w:rsid w:val="00CB3686"/>
    <w:rsid w:val="00CE344B"/>
    <w:rsid w:val="00D01D2A"/>
    <w:rsid w:val="00D93CF0"/>
    <w:rsid w:val="00E20FC8"/>
    <w:rsid w:val="00E27B23"/>
    <w:rsid w:val="00E35FC3"/>
    <w:rsid w:val="00ED43D7"/>
    <w:rsid w:val="00ED7305"/>
    <w:rsid w:val="00ED7FDC"/>
    <w:rsid w:val="00EE58EC"/>
    <w:rsid w:val="00F03057"/>
    <w:rsid w:val="00F1158E"/>
    <w:rsid w:val="00F325A3"/>
    <w:rsid w:val="00F56BC5"/>
    <w:rsid w:val="00F57730"/>
    <w:rsid w:val="00F75F96"/>
    <w:rsid w:val="00F97E5F"/>
    <w:rsid w:val="00FB2C21"/>
    <w:rsid w:val="00FD20F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5FD5588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461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61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dsl24:Library:Application%20Support:Microsoft:Office:User%20Templates:My%20Templates:WSCourseFlyer1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4B8A664-B166-3E42-A329-6E61FB05A0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Macintosh%20HD:Users:dsl24:Library:Application%20Support:Microsoft:Office:User%20Templates:My%20Templates:WSCourseFlyer14.dotx</Template>
  <TotalTime>117</TotalTime>
  <Pages>1</Pages>
  <Words>66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 Lebow</dc:creator>
  <cp:keywords/>
  <dc:description/>
  <cp:lastModifiedBy>Jamie L. Calabris</cp:lastModifiedBy>
  <cp:revision>22</cp:revision>
  <cp:lastPrinted>2022-08-31T20:37:00Z</cp:lastPrinted>
  <dcterms:created xsi:type="dcterms:W3CDTF">2016-08-02T20:03:00Z</dcterms:created>
  <dcterms:modified xsi:type="dcterms:W3CDTF">2023-11-16T16:31:00Z</dcterms:modified>
</cp:coreProperties>
</file>